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9"/>
        <w:gridCol w:w="5129"/>
        <w:gridCol w:w="5330"/>
      </w:tblGrid>
      <w:tr w:rsidR="00CE12D2" w:rsidRPr="006527D0" w:rsidTr="00DF540F">
        <w:tc>
          <w:tcPr>
            <w:tcW w:w="5129" w:type="dxa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6" type="#_x0000_t202" style="position:absolute;margin-left:3.55pt;margin-top:138.7pt;width:235.3pt;height:358.75pt;z-index:2516480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" filled="f" strokecolor="#0070c0" strokeweight="2.25pt" insetpen="t">
                  <v:shadow color="#ccc"/>
                  <v:textbox inset="2.88pt,2.88pt,2.88pt,2.88pt">
                    <w:txbxContent>
                      <w:p w:rsidR="00CE12D2" w:rsidRPr="0065193D" w:rsidRDefault="00CE12D2" w:rsidP="0065193D">
                        <w:pPr>
                          <w:rPr>
                            <w:b/>
                            <w:sz w:val="22"/>
                          </w:rPr>
                        </w:pPr>
                        <w:r w:rsidRPr="0065193D">
                          <w:rPr>
                            <w:b/>
                            <w:sz w:val="22"/>
                          </w:rPr>
                          <w:t>Задачи отделения:</w:t>
                        </w:r>
                      </w:p>
                      <w:p w:rsidR="00CE12D2" w:rsidRPr="0065193D" w:rsidRDefault="00CE12D2" w:rsidP="0065193D">
                        <w:pPr>
                          <w:rPr>
                            <w:sz w:val="22"/>
                          </w:rPr>
                        </w:pPr>
                        <w:r w:rsidRPr="0065193D">
                          <w:rPr>
                            <w:sz w:val="22"/>
                          </w:rPr>
                          <w:t>  диагностика психофизического, интеллектуального, эмоционального и речевого развития получателей социальных услуг, изучение их склонностей и способностей, особенностей семейных дисфункций;</w:t>
                        </w:r>
                      </w:p>
                      <w:p w:rsidR="00CE12D2" w:rsidRPr="0065193D" w:rsidRDefault="00CE12D2" w:rsidP="0065193D">
                        <w:pPr>
                          <w:rPr>
                            <w:sz w:val="22"/>
                          </w:rPr>
                        </w:pPr>
                        <w:r w:rsidRPr="0065193D">
                          <w:rPr>
                            <w:sz w:val="22"/>
                          </w:rPr>
                          <w:t>  содействие в приобретении знаний, умений и навыков, необходимых для формирования здорового образа жизни, профессионального, досугового, личностного самоопределения и развития;</w:t>
                        </w:r>
                      </w:p>
                      <w:p w:rsidR="00CE12D2" w:rsidRPr="0065193D" w:rsidRDefault="00CE12D2" w:rsidP="0065193D">
                        <w:pPr>
                          <w:rPr>
                            <w:sz w:val="22"/>
                          </w:rPr>
                        </w:pPr>
                        <w:r w:rsidRPr="0065193D">
                          <w:rPr>
                            <w:sz w:val="22"/>
                          </w:rPr>
                          <w:t xml:space="preserve">  </w:t>
                        </w:r>
                        <w:r w:rsidRPr="00142F5E">
                          <w:rPr>
                            <w:sz w:val="22"/>
                          </w:rPr>
                          <w:t>психологическая коррекция</w:t>
                        </w:r>
                        <w:r w:rsidRPr="0065193D">
                          <w:rPr>
                            <w:sz w:val="22"/>
                          </w:rPr>
                          <w:t xml:space="preserve"> нарушений общения, развития познавательных процессов, поведения, эмоционального и физического состояния получателей социальных услуг, искажений в психическом развитии, причин семейных дисфункций;</w:t>
                        </w:r>
                      </w:p>
                      <w:p w:rsidR="00CE12D2" w:rsidRPr="0065193D" w:rsidRDefault="00CE12D2" w:rsidP="0065193D">
                        <w:pPr>
                          <w:rPr>
                            <w:sz w:val="22"/>
                          </w:rPr>
                        </w:pPr>
                        <w:r w:rsidRPr="0065193D">
                          <w:rPr>
                            <w:sz w:val="22"/>
                          </w:rPr>
                          <w:t>  оказание консультативной помощи получателям социальных услуг по вопросам обучения, профориентации, развития, общения, взаимодействия в семье, воспитания, сохранения и укрепления здоровья.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6" o:spid="_x0000_s1027" type="#_x0000_t202" style="position:absolute;margin-left:3.6pt;margin-top:14.45pt;width:240.95pt;height:112.15pt;z-index:2516469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" fillcolor="#0070c0" stroked="f">
                  <o:lock v:ext="edit" shapetype="t"/>
                  <v:textbox inset="2.85pt,2.85pt,2.85pt,2.85pt">
                    <w:txbxContent>
                      <w:p w:rsidR="00CE12D2" w:rsidRPr="00566068" w:rsidRDefault="00CE12D2" w:rsidP="006527D0">
                        <w:pPr>
                          <w:pStyle w:val="Heading7"/>
                          <w:widowControl w:val="0"/>
                          <w:shd w:val="clear" w:color="auto" w:fill="FFFFFF"/>
                          <w:jc w:val="center"/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</w:pPr>
                        <w:r w:rsidRPr="00566068"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  <w:t>Отделение создано</w:t>
                        </w:r>
                      </w:p>
                      <w:p w:rsidR="00CE12D2" w:rsidRDefault="00CE12D2" w:rsidP="006527D0">
                        <w:pPr>
                          <w:pStyle w:val="Heading7"/>
                          <w:widowControl w:val="0"/>
                          <w:shd w:val="clear" w:color="auto" w:fill="FFFFFF"/>
                          <w:jc w:val="center"/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</w:pPr>
                        <w:r w:rsidRPr="00566068"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  <w:t>для обеспечения условий личностного и физического развития получателей социальных услуг в учреждении, оказания им психолог</w:t>
                        </w:r>
                        <w:r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  <w:t>ической помощи</w:t>
                        </w:r>
                      </w:p>
                      <w:p w:rsidR="00CE12D2" w:rsidRPr="00566068" w:rsidRDefault="00CE12D2" w:rsidP="006527D0">
                        <w:pPr>
                          <w:pStyle w:val="Heading7"/>
                          <w:widowControl w:val="0"/>
                          <w:shd w:val="clear" w:color="auto" w:fill="FFFFFF"/>
                          <w:jc w:val="center"/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bCs w:val="0"/>
                            <w:color w:val="000000"/>
                          </w:rPr>
                          <w:t>гражданам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29" w:type="dxa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</w:pPr>
            <w:r w:rsidRPr="006527D0">
              <w:t xml:space="preserve"> </w:t>
            </w:r>
          </w:p>
          <w:p w:rsidR="00CE12D2" w:rsidRPr="006527D0" w:rsidRDefault="00CE12D2" w:rsidP="006527D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Надпись 7" o:spid="_x0000_s1028" type="#_x0000_t202" style="position:absolute;margin-left:4.8pt;margin-top:346.95pt;width:242.75pt;height:50.45pt;z-index:2516449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" strokecolor="#0070c0" strokeweight="0" insetpen="t">
                  <v:shadow color="#ccc"/>
                  <o:lock v:ext="edit" shapetype="t"/>
                  <v:textbox inset="2.85pt,2.85pt,2.85pt,2.85pt">
                    <w:txbxContent>
                      <w:p w:rsidR="00CE12D2" w:rsidRPr="0065193D" w:rsidRDefault="00CE12D2" w:rsidP="00D460CC">
                        <w:pPr>
                          <w:pStyle w:val="msoorganizationname2"/>
                          <w:widowControl w:val="0"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65193D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Бюджетное учреждение</w:t>
                        </w:r>
                      </w:p>
                      <w:p w:rsidR="00CE12D2" w:rsidRDefault="00CE12D2" w:rsidP="00D460CC">
                        <w:pPr>
                          <w:pStyle w:val="msoorganizationname2"/>
                          <w:widowControl w:val="0"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65193D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Ханты-Мансийского автономного </w:t>
                        </w:r>
                      </w:p>
                      <w:p w:rsidR="00CE12D2" w:rsidRPr="0065193D" w:rsidRDefault="00CE12D2" w:rsidP="00D460CC">
                        <w:pPr>
                          <w:pStyle w:val="msoorganizationname2"/>
                          <w:widowControl w:val="0"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65193D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округа – Югры</w:t>
                        </w:r>
                      </w:p>
                      <w:p w:rsidR="00CE12D2" w:rsidRPr="0065193D" w:rsidRDefault="00CE12D2" w:rsidP="00D460CC">
                        <w:pPr>
                          <w:pStyle w:val="msoorganizationname2"/>
                          <w:widowControl w:val="0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65193D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«Сургутский центр социального обслуживания населения</w:t>
                        </w:r>
                        <w:r w:rsidRPr="0065193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»</w:t>
                        </w:r>
                      </w:p>
                      <w:p w:rsidR="00CE12D2" w:rsidRDefault="00CE12D2" w:rsidP="00D460CC">
                        <w:pPr>
                          <w:pStyle w:val="msoorganizationname2"/>
                          <w:widowControl w:val="0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9" type="#_x0000_t75" style="position:absolute;margin-left:31.55pt;margin-top:190.4pt;width:190.9pt;height:133.8pt;z-index:251643904;visibility:visible;mso-wrap-distance-left:2.88pt;mso-wrap-distance-top:2.88pt;mso-wrap-distance-right:2.88pt;mso-wrap-distance-bottom:2.88pt">
                  <v:imagedata r:id="rId4" o:title=""/>
                </v:shape>
              </w:pict>
            </w:r>
            <w:r>
              <w:rPr>
                <w:noProof/>
                <w:lang w:eastAsia="ru-RU"/>
              </w:rPr>
              <w:pict>
                <v:shape id="Надпись 4" o:spid="_x0000_s1030" type="#_x0000_t202" style="position:absolute;margin-left:21.65pt;margin-top:22.6pt;width:208.95pt;height:140.8pt;z-index:25164288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" strokecolor="#0070c0" strokeweight="3pt" insetpen="t">
                  <v:shadow color="#ccc"/>
                  <o:lock v:ext="edit" shapetype="t"/>
                  <v:textbox inset="2.85pt,2.85pt,2.85pt,2.85pt">
                    <w:txbxContent>
                      <w:p w:rsidR="00CE12D2" w:rsidRPr="0065193D" w:rsidRDefault="00CE12D2" w:rsidP="004C191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urier New" w:hAnsi="Courier New" w:cs="Courier New"/>
                            <w:b/>
                            <w:bCs/>
                            <w:color w:val="336600"/>
                            <w:sz w:val="24"/>
                            <w:szCs w:val="24"/>
                          </w:rPr>
                          <w:t> </w:t>
                        </w: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ЛОГОПЕД</w:t>
                        </w:r>
                      </w:p>
                      <w:p w:rsidR="00CE12D2" w:rsidRPr="0065193D" w:rsidRDefault="00CE12D2" w:rsidP="004C191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</w:pP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ПСИХОЛОГ</w:t>
                        </w:r>
                      </w:p>
                      <w:p w:rsidR="00CE12D2" w:rsidRPr="0065193D" w:rsidRDefault="00CE12D2" w:rsidP="004C191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</w:pP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КУЛЬТОРГАНИЗАТОР</w:t>
                        </w:r>
                      </w:p>
                      <w:p w:rsidR="00CE12D2" w:rsidRPr="0065193D" w:rsidRDefault="00CE12D2" w:rsidP="00BD7E2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ИНСТРУКТОР ПО ТРУДУ</w:t>
                        </w:r>
                      </w:p>
                      <w:p w:rsidR="00CE12D2" w:rsidRDefault="00CE12D2" w:rsidP="004C191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</w:pP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ИНСТРУКТОР ПО ФИЗИЧЕСКОЙ КУЛЬТУРЕ</w:t>
                        </w:r>
                      </w:p>
                      <w:p w:rsidR="00CE12D2" w:rsidRPr="0065193D" w:rsidRDefault="00CE12D2" w:rsidP="004C191E">
                        <w:pPr>
                          <w:widowControl w:val="0"/>
                          <w:spacing w:after="60"/>
                          <w:jc w:val="center"/>
                          <w:rPr>
                            <w:rFonts w:ascii="Georgia" w:hAnsi="Georgia" w:cs="Courier New"/>
                            <w:b/>
                            <w:bCs/>
                            <w:color w:val="336600"/>
                            <w:sz w:val="22"/>
                          </w:rPr>
                        </w:pPr>
                        <w:r>
                          <w:rPr>
                            <w:rFonts w:ascii="Georgia" w:hAnsi="Georgia" w:cs="Courier New"/>
                            <w:b/>
                            <w:bCs/>
                            <w:sz w:val="22"/>
                          </w:rPr>
                          <w:t>СПЕЦИАЛИСТ ПО РАБОТЕ С СЕМЬЕЙ</w:t>
                        </w: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color w:val="336600"/>
                            <w:sz w:val="22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8" o:spid="_x0000_s1031" type="#_x0000_t202" style="position:absolute;margin-left:29.65pt;margin-top:398.15pt;width:201.25pt;height:87.75pt;z-index:2516459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" filled="f" stroked="f" strokeweight="0" insetpen="t">
                  <o:lock v:ext="edit" shapetype="t"/>
                  <v:textbox inset="2.85pt,2.85pt,2.85pt,2.85pt">
                    <w:txbxContent>
                      <w:p w:rsidR="00CE12D2" w:rsidRPr="0065193D" w:rsidRDefault="00CE12D2" w:rsidP="00D460CC">
                        <w:pPr>
                          <w:pStyle w:val="msoaddress"/>
                          <w:widowControl w:val="0"/>
                          <w:rPr>
                            <w:rFonts w:ascii="Georgia" w:hAnsi="Georgia" w:cs="Courier New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5193D">
                          <w:rPr>
                            <w:rFonts w:ascii="Georgia" w:hAnsi="Georgia" w:cs="Courier New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 вопросам качества обслуживания и записи на индивидуальные консультации обращаться по телефону:</w:t>
                        </w:r>
                      </w:p>
                      <w:p w:rsidR="00CE12D2" w:rsidRPr="0065193D" w:rsidRDefault="00CE12D2" w:rsidP="00D460CC">
                        <w:pPr>
                          <w:pStyle w:val="msoaddress"/>
                          <w:widowControl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65193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8(3462)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65193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518-805</w:t>
                        </w:r>
                      </w:p>
                    </w:txbxContent>
                  </v:textbox>
                </v:shape>
              </w:pict>
            </w:r>
            <w:r w:rsidRPr="006527D0">
              <w:t>В отделении работают специалисты:</w:t>
            </w:r>
          </w:p>
        </w:tc>
        <w:tc>
          <w:tcPr>
            <w:tcW w:w="5330" w:type="dxa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27D0">
              <w:rPr>
                <w:b/>
                <w:sz w:val="24"/>
                <w:szCs w:val="24"/>
              </w:rPr>
              <w:t>Департамент социального развития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27D0">
              <w:rPr>
                <w:b/>
                <w:sz w:val="24"/>
                <w:szCs w:val="24"/>
              </w:rPr>
              <w:t>Ханты-Мансийского автономного округа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CE12D2" w:rsidRDefault="00CE12D2" w:rsidP="006527D0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6527D0">
              <w:rPr>
                <w:b/>
                <w:sz w:val="26"/>
                <w:szCs w:val="26"/>
              </w:rPr>
              <w:t xml:space="preserve">Бюджетное учреждение </w:t>
            </w:r>
          </w:p>
          <w:p w:rsidR="00CE12D2" w:rsidRDefault="00CE12D2" w:rsidP="006527D0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6527D0">
              <w:rPr>
                <w:b/>
                <w:sz w:val="26"/>
                <w:szCs w:val="26"/>
              </w:rPr>
              <w:t xml:space="preserve">Ханты-Мансийского 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6527D0">
              <w:rPr>
                <w:b/>
                <w:sz w:val="26"/>
                <w:szCs w:val="26"/>
              </w:rPr>
              <w:t>автономного округа –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6527D0">
              <w:rPr>
                <w:b/>
                <w:sz w:val="26"/>
                <w:szCs w:val="26"/>
              </w:rPr>
              <w:t>Югры</w:t>
            </w:r>
            <w:r w:rsidRPr="006527D0">
              <w:rPr>
                <w:b/>
                <w:szCs w:val="28"/>
              </w:rPr>
              <w:t xml:space="preserve"> </w:t>
            </w:r>
            <w:r w:rsidRPr="006527D0">
              <w:rPr>
                <w:b/>
                <w:sz w:val="26"/>
                <w:szCs w:val="26"/>
              </w:rPr>
              <w:t>«Сургутский центр социального обслуживания населения»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6527D0">
              <w:rPr>
                <w:noProof/>
                <w:sz w:val="36"/>
                <w:szCs w:val="36"/>
                <w:lang w:eastAsia="ru-RU"/>
              </w:rPr>
              <w:pict>
                <v:shape id="Рисунок 3" o:spid="_x0000_i1025" type="#_x0000_t75" style="width:69pt;height:60.75pt;visibility:visible">
                  <v:imagedata r:id="rId5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Default="00CE12D2" w:rsidP="006527D0">
            <w:pPr>
              <w:spacing w:after="0" w:line="240" w:lineRule="auto"/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ОТДЕЛЕНИЕ ПСИХОЛОГИЧЕСКОЙ</w:t>
            </w:r>
            <w:r w:rsidRPr="006527D0">
              <w:rPr>
                <w:rFonts w:ascii="Georgia" w:hAnsi="Georgia"/>
                <w:b/>
                <w:sz w:val="36"/>
                <w:szCs w:val="36"/>
              </w:rPr>
              <w:t xml:space="preserve"> ПОМОЩИ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ГРАЖДАНАМ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Рисунок 44" o:spid="_x0000_s1032" type="#_x0000_t75" alt="IMG_0292" style="position:absolute;left:0;text-align:left;margin-left:682.3pt;margin-top:450.35pt;width:107.95pt;height:83.95pt;z-index:251669504;visibility:visible;mso-wrap-distance-left:2.88pt;mso-wrap-distance-top:2.88pt;mso-wrap-distance-right:2.88pt;mso-wrap-distance-bottom:2.88pt">
                  <v:imagedata r:id="rId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3" o:spid="_x0000_s1033" type="#_x0000_t75" alt="IMG_0292" style="position:absolute;left:0;text-align:left;margin-left:682.3pt;margin-top:450.35pt;width:107.95pt;height:83.95pt;z-index:251668480;visibility:visible;mso-wrap-distance-left:2.88pt;mso-wrap-distance-top:2.88pt;mso-wrap-distance-right:2.88pt;mso-wrap-distance-bottom:2.88pt">
                  <v:imagedata r:id="rId6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34" type="#_x0000_t75" alt="НОВЫЙ ЛОГОТИП ЦСОН прозрачный фон мал" style="position:absolute;left:0;text-align:left;margin-left:650.75pt;margin-top:152.3pt;width:88.55pt;height:78.35pt;z-index:251641856;visibility:visible;mso-wrap-distance-left:2.88pt;mso-wrap-distance-top:2.88pt;mso-wrap-distance-right:2.88pt;mso-wrap-distance-bottom:2.88pt">
                  <v:imagedata r:id="rId7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" o:spid="_x0000_s1035" type="#_x0000_t75" alt="НОВЫЙ ЛОГОТИП ЦСОН прозрачный фон мал" style="position:absolute;left:0;text-align:left;margin-left:650.75pt;margin-top:152.3pt;width:88.55pt;height:78.35pt;z-index:251640832;visibility:visible;mso-wrap-distance-left:2.88pt;mso-wrap-distance-top:2.88pt;mso-wrap-distance-right:2.88pt;mso-wrap-distance-bottom:2.88pt">
                  <v:imagedata r:id="rId7" o:title=""/>
                </v:shape>
              </w:pict>
            </w:r>
            <w:r w:rsidRPr="006527D0">
              <w:rPr>
                <w:sz w:val="24"/>
                <w:szCs w:val="24"/>
              </w:rPr>
              <w:t>Г.СУРГУТ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27D0">
              <w:rPr>
                <w:b/>
                <w:sz w:val="24"/>
                <w:szCs w:val="24"/>
              </w:rPr>
              <w:t>2019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CE12D2" w:rsidRPr="006527D0" w:rsidTr="00DF540F">
        <w:tc>
          <w:tcPr>
            <w:tcW w:w="15588" w:type="dxa"/>
            <w:gridSpan w:val="3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2" o:spid="_x0000_s1036" type="#_x0000_t75" alt="cvet3" style="position:absolute;margin-left:9pt;margin-top:-9.5pt;width:95.5pt;height:54pt;z-index:251650048;visibility:visible;mso-position-horizontal-relative:text;mso-position-vertical-relative:text">
                  <v:imagedata r:id="rId8" o:title=""/>
                </v:shape>
              </w:pict>
            </w:r>
            <w:r>
              <w:rPr>
                <w:noProof/>
                <w:lang w:eastAsia="ru-RU"/>
              </w:rPr>
              <w:pict>
                <v:roundrect id="Скругленный прямоугольник 19" o:spid="_x0000_s1037" style="position:absolute;margin-left:108pt;margin-top:8.5pt;width:525.65pt;height:21.05pt;z-index:25164902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" fillcolor="#a4ee42" strokecolor="#1f4d78" strokeweight="1pt">
                  <v:stroke joinstyle="miter"/>
                  <v:textbox style="mso-next-textbox:#Скругленный прямоугольник 19">
                    <w:txbxContent>
                      <w:p w:rsidR="00CE12D2" w:rsidRPr="006527D0" w:rsidRDefault="00CE12D2" w:rsidP="004D101A">
                        <w:pPr>
                          <w:jc w:val="center"/>
                          <w:rPr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b/>
                            <w:color w:val="000000"/>
                            <w:sz w:val="24"/>
                            <w:szCs w:val="24"/>
                          </w:rPr>
                          <w:t>СОЦИАЛЬНЫЕ УСЛУГИ, ПРЕДОСТАВЛЯЕМЫЕ ОТДЕЛЕНИЕМ</w:t>
                        </w:r>
                      </w:p>
                    </w:txbxContent>
                  </v:textbox>
                </v:roundrect>
              </w:pict>
            </w:r>
            <w:r w:rsidRPr="006527D0">
              <w:t xml:space="preserve"> </w: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Надпись 26" o:spid="_x0000_s1038" type="#_x0000_t202" style="position:absolute;left:0;text-align:left;margin-left:261.4pt;margin-top:19.6pt;width:226.75pt;height:71.8pt;z-index:25165312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" filled="f" stroked="f" strokeweight="0" insetpen="t">
                  <o:lock v:ext="edit" shapetype="t"/>
                  <v:textbox style="mso-next-textbox:#Надпись 26" inset="2.85pt,2.85pt,2.85pt,2.85pt">
                    <w:txbxContent>
                      <w:p w:rsidR="00CE12D2" w:rsidRPr="0041788D" w:rsidRDefault="00CE12D2" w:rsidP="003A5241">
                        <w:pPr>
                          <w:pStyle w:val="Heading7"/>
                          <w:widowControl w:val="0"/>
                          <w:jc w:val="both"/>
                          <w:rPr>
                            <w:rFonts w:ascii="Times New Roman" w:hAnsi="Times New Roman"/>
                            <w:b w:val="0"/>
                            <w:sz w:val="22"/>
                            <w:szCs w:val="22"/>
                          </w:rPr>
                        </w:pPr>
                        <w:r w:rsidRPr="0041788D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Социально-педагогические услуги</w:t>
                        </w:r>
                        <w:r w:rsidRPr="0041788D">
                          <w:rPr>
                            <w:rFonts w:ascii="Times New Roman" w:hAnsi="Times New Roman"/>
                            <w:b w:val="0"/>
                            <w:sz w:val="22"/>
                            <w:szCs w:val="22"/>
                          </w:rPr>
                          <w:t xml:space="preserve"> оказываются </w:t>
                        </w:r>
                        <w:r w:rsidRPr="0041788D">
                          <w:rPr>
                            <w:rFonts w:ascii="Times New Roman" w:hAnsi="Times New Roman"/>
                            <w:b w:val="0"/>
                            <w:color w:val="000000"/>
                            <w:sz w:val="22"/>
                            <w:szCs w:val="22"/>
                          </w:rPr>
                          <w:t>в целях организации досуга, содействия в семейном воспитании детей и решении других социально-педагогических проблем.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23" o:spid="_x0000_s1039" type="#_x0000_t202" style="position:absolute;left:0;text-align:left;margin-left:9.4pt;margin-top:19.6pt;width:209.75pt;height:99.75pt;z-index:2516510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" filled="f" stroked="f" insetpen="t">
                  <v:textbox style="mso-next-textbox:#Надпись 23" inset="2.88pt,2.88pt,2.88pt,2.88pt">
                    <w:txbxContent>
                      <w:p w:rsidR="00CE12D2" w:rsidRPr="00142F5E" w:rsidRDefault="00CE12D2" w:rsidP="00142F5E">
                        <w:pPr>
                          <w:pStyle w:val="BodyText3"/>
                          <w:widowControl w:val="0"/>
                          <w:jc w:val="both"/>
                          <w:rPr>
                            <w:rFonts w:ascii="Times New Roman" w:hAnsi="Times New Roman"/>
                            <w:bCs/>
                            <w:sz w:val="22"/>
                            <w:szCs w:val="22"/>
                          </w:rPr>
                        </w:pPr>
                        <w:r w:rsidRPr="00142F5E">
                          <w:rPr>
                            <w:rFonts w:ascii="Times New Roman" w:hAnsi="Times New Roman"/>
                            <w:b/>
                            <w:bCs/>
                            <w:color w:val="336600"/>
                            <w:sz w:val="22"/>
                            <w:szCs w:val="22"/>
                          </w:rPr>
                          <w:t>Социально-психологические услуги</w:t>
                        </w:r>
                        <w:r w:rsidRPr="00142F5E">
                          <w:rPr>
                            <w:rFonts w:ascii="Times New Roman" w:hAnsi="Times New Roman"/>
                            <w:bCs/>
                            <w:sz w:val="22"/>
                            <w:szCs w:val="22"/>
                          </w:rPr>
                          <w:t xml:space="preserve"> оказываются в целях содействия улучшению психического состояния граждан, восстановлению способности  к их адаптации в социальной среде.</w:t>
                        </w:r>
                      </w:p>
                    </w:txbxContent>
                  </v:textbox>
                </v:shape>
              </w:pict>
            </w:r>
          </w:p>
        </w:tc>
      </w:tr>
      <w:tr w:rsidR="00CE12D2" w:rsidRPr="006527D0" w:rsidTr="00DF540F">
        <w:tc>
          <w:tcPr>
            <w:tcW w:w="5129" w:type="dxa"/>
            <w:shd w:val="clear" w:color="auto" w:fill="CCFFFF"/>
          </w:tcPr>
          <w:p w:rsidR="00CE12D2" w:rsidRDefault="00CE12D2" w:rsidP="006527D0">
            <w:pPr>
              <w:spacing w:after="0" w:line="240" w:lineRule="auto"/>
            </w:pPr>
          </w:p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>
            <w:r>
              <w:rPr>
                <w:noProof/>
                <w:lang w:eastAsia="ru-RU"/>
              </w:rPr>
              <w:pict>
                <v:shape id="Надпись 24" o:spid="_x0000_s1040" type="#_x0000_t202" style="position:absolute;margin-left:.4pt;margin-top:3.45pt;width:243pt;height:251.8pt;z-index:2516520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" strokecolor="#0070c0" strokeweight="2.25pt">
                  <o:lock v:ext="edit" shapetype="t"/>
                  <v:textbox style="mso-next-textbox:#Надпись 24" inset="2.85pt,2.85pt,2.85pt,2.85pt">
                    <w:txbxContent>
                      <w:p w:rsidR="00CE12D2" w:rsidRDefault="00CE12D2" w:rsidP="00142F5E">
                        <w:pPr>
                          <w:spacing w:line="240" w:lineRule="auto"/>
                          <w:rPr>
                            <w:rFonts w:ascii="Georgia" w:hAnsi="Georgia"/>
                            <w:b/>
                            <w:sz w:val="24"/>
                            <w:szCs w:val="24"/>
                          </w:rPr>
                        </w:pPr>
                        <w:r w:rsidRPr="00EA370B">
                          <w:rPr>
                            <w:rFonts w:ascii="Georgia" w:hAnsi="Georgia"/>
                            <w:b/>
                            <w:sz w:val="24"/>
                            <w:szCs w:val="24"/>
                          </w:rPr>
                          <w:t>ТЕХНОЛОГИИ,                             применяемые в работе:</w:t>
                        </w:r>
                      </w:p>
                      <w:p w:rsidR="00CE12D2" w:rsidRPr="00EA370B" w:rsidRDefault="00CE12D2" w:rsidP="009C220A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EA370B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EA370B">
                          <w:rPr>
                            <w:b/>
                            <w:sz w:val="20"/>
                            <w:szCs w:val="20"/>
                          </w:rPr>
                          <w:t xml:space="preserve"> ПСИХОЛОГИЧЕСКИЕ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арт-терапия;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арома-терапия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песочная терапия;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технологии игровой деятельности;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технология тренинговой работы;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психогимнастика;</w:t>
                        </w:r>
                      </w:p>
                      <w:p w:rsidR="00CE12D2" w:rsidRPr="00A35212" w:rsidRDefault="00CE12D2" w:rsidP="00A07E42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группы взаимоподдержки родителей;</w:t>
                        </w:r>
                      </w:p>
                      <w:p w:rsidR="00CE12D2" w:rsidRPr="00A07E42" w:rsidRDefault="00CE12D2" w:rsidP="00A07E42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A35212">
                          <w:rPr>
                            <w:sz w:val="24"/>
                            <w:szCs w:val="24"/>
                          </w:rPr>
                          <w:t>· техно</w:t>
                        </w:r>
                        <w:r>
                          <w:rPr>
                            <w:sz w:val="24"/>
                            <w:szCs w:val="24"/>
                          </w:rPr>
                          <w:t>логии сенсорного развития детей (сенсорно-динамический зал «Дом Совы», интерактивный пол);</w:t>
                        </w:r>
                      </w:p>
                    </w:txbxContent>
                  </v:textbox>
                </v:shape>
              </w:pict>
            </w:r>
          </w:p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Pr="00A35E3F" w:rsidRDefault="00CE12D2" w:rsidP="00A35E3F"/>
          <w:p w:rsidR="00CE12D2" w:rsidRDefault="00CE12D2" w:rsidP="00A35E3F">
            <w:r>
              <w:rPr>
                <w:noProof/>
                <w:lang w:eastAsia="ru-RU"/>
              </w:rPr>
              <w:pict>
                <v:shape id="Рисунок 25" o:spid="_x0000_s1041" type="#_x0000_t75" alt="DSCN9958" style="position:absolute;margin-left:135pt;margin-top:3.35pt;width:108pt;height:116.9pt;z-index:251639808;visibility:visible;mso-wrap-distance-left:2.88pt;mso-wrap-distance-top:2.88pt;mso-wrap-distance-right:2.88pt;mso-wrap-distance-bottom:2.88pt">
                  <v:imagedata r:id="rId9" o:title=""/>
                </v:shape>
              </w:pict>
            </w:r>
            <w:r w:rsidRPr="00A35E3F">
              <w:pict>
                <v:shape id="_x0000_i1026" type="#_x0000_t75" style="width:108pt;height:115.5pt">
                  <v:imagedata r:id="rId10" o:title=""/>
                </v:shape>
              </w:pict>
            </w:r>
          </w:p>
          <w:p w:rsidR="00CE12D2" w:rsidRPr="00A35E3F" w:rsidRDefault="00CE12D2" w:rsidP="00A35E3F">
            <w:pPr>
              <w:tabs>
                <w:tab w:val="left" w:pos="2949"/>
              </w:tabs>
            </w:pPr>
            <w:r>
              <w:tab/>
            </w:r>
          </w:p>
          <w:p w:rsidR="00CE12D2" w:rsidRPr="00A35E3F" w:rsidRDefault="00CE12D2" w:rsidP="00A35E3F">
            <w:pPr>
              <w:tabs>
                <w:tab w:val="left" w:pos="3074"/>
              </w:tabs>
            </w:pPr>
            <w:r>
              <w:tab/>
            </w:r>
          </w:p>
        </w:tc>
        <w:tc>
          <w:tcPr>
            <w:tcW w:w="5129" w:type="dxa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9" o:spid="_x0000_s1042" type="#_x0000_t75" alt="DSCN9576" style="position:absolute;margin-left:130.55pt;margin-top:5.9pt;width:117pt;height:90.2pt;z-index:251655168;visibility:visible;mso-wrap-distance-left:2.88pt;mso-wrap-distance-top:2.88pt;mso-wrap-distance-right:2.88pt;mso-wrap-distance-bottom:2.88pt">
                  <v:imagedata r:id="rId11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7" o:spid="_x0000_s1043" type="#_x0000_t75" alt="20180808_162939" style="position:absolute;margin-left:4.55pt;margin-top:5.9pt;width:116.6pt;height:89.9pt;z-index:251654144;visibility:visible;mso-wrap-distance-left:2.88pt;mso-wrap-distance-top:2.88pt;mso-wrap-distance-right:2.88pt;mso-wrap-distance-bottom:2.88pt">
                  <v:imagedata r:id="rId12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</w:p>
          <w:p w:rsidR="00CE12D2" w:rsidRPr="006527D0" w:rsidRDefault="00CE12D2" w:rsidP="006527D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7" o:spid="_x0000_s1044" type="#_x0000_t75" style="position:absolute;margin-left:130.55pt;margin-top:215.2pt;width:111.25pt;height:89.9pt;z-index:251672576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6" o:spid="_x0000_s1045" type="#_x0000_t75" alt="Фото Пасха" style="position:absolute;margin-left:4.55pt;margin-top:215.3pt;width:117pt;height:89.8pt;z-index:251671552;visibility:visible;mso-wrap-distance-left:2.88pt;mso-wrap-distance-top:2.88pt;mso-wrap-distance-right:2.88pt;mso-wrap-distance-bottom:2.88pt">
                  <v:imagedata r:id="rId1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9" o:spid="_x0000_s1046" type="#_x0000_t75" alt="IMG_0292" style="position:absolute;margin-left:130.55pt;margin-top:107.5pt;width:111.25pt;height:89.8pt;z-index:251674624;visibility:visible;mso-wrap-distance-left:2.88pt;mso-wrap-distance-top:2.88pt;mso-wrap-distance-right:2.88pt;mso-wrap-distance-bottom:2.88pt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8" o:spid="_x0000_s1047" type="#_x0000_t75" alt="5" style="position:absolute;margin-left:4.55pt;margin-top:107.5pt;width:117pt;height:89.8pt;z-index:251673600;visibility:visible;mso-wrap-distance-left:2.88pt;mso-wrap-distance-top:2.88pt;mso-wrap-distance-right:2.88pt;mso-wrap-distance-bottom:2.88pt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roundrect id="Скругленный прямоугольник 50" o:spid="_x0000_s1048" style="position:absolute;margin-left:22.55pt;margin-top:8.3pt;width:198.65pt;height:88.5pt;z-index:251675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" fillcolor="#a4ee42" strokecolor="#0070c0" strokeweight="1pt">
                  <v:stroke joinstyle="miter"/>
                  <v:textbox style="mso-next-textbox:#Скругленный прямоугольник 50">
                    <w:txbxContent>
                      <w:p w:rsidR="00CE12D2" w:rsidRPr="006527D0" w:rsidRDefault="00CE12D2" w:rsidP="00566068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527D0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ОБЩЕНИЕ   </w:t>
                        </w:r>
                      </w:p>
                      <w:p w:rsidR="00CE12D2" w:rsidRPr="006527D0" w:rsidRDefault="00CE12D2" w:rsidP="00566068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527D0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ПОНИМАНИЕ</w:t>
                        </w:r>
                      </w:p>
                      <w:p w:rsidR="00CE12D2" w:rsidRPr="006527D0" w:rsidRDefault="00CE12D2" w:rsidP="00566068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527D0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ПОДДЕРЖКА   </w:t>
                        </w:r>
                      </w:p>
                      <w:p w:rsidR="00CE12D2" w:rsidRPr="006527D0" w:rsidRDefault="00CE12D2" w:rsidP="00566068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527D0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ПОЗИТИВ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5330" w:type="dxa"/>
            <w:shd w:val="clear" w:color="auto" w:fill="CCFFFF"/>
          </w:tcPr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Надпись 30" o:spid="_x0000_s1049" type="#_x0000_t202" style="position:absolute;left:0;text-align:left;margin-left:.1pt;margin-top:7.2pt;width:252pt;height:459pt;z-index:2516561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" strokecolor="#0070c0" strokeweight="2.25pt" insetpen="t">
                  <v:textbox style="mso-next-textbox:#Надпись 30" inset="2.88pt,2.88pt,2.88pt,2.88pt">
                    <w:txbxContent>
                      <w:p w:rsidR="00CE12D2" w:rsidRPr="0041788D" w:rsidRDefault="00CE12D2" w:rsidP="009C220A">
                        <w:pPr>
                          <w:pStyle w:val="BodyText3"/>
                          <w:widowControl w:val="0"/>
                          <w:spacing w:after="0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ТЕХНОЛОГИИ, применяемые в работе:</w:t>
                        </w:r>
                      </w:p>
                      <w:p w:rsidR="00CE12D2" w:rsidRPr="0041788D" w:rsidRDefault="00CE12D2" w:rsidP="009C220A">
                        <w:pPr>
                          <w:spacing w:after="0"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41788D">
                          <w:rPr>
                            <w:b/>
                            <w:sz w:val="24"/>
                            <w:szCs w:val="24"/>
                          </w:rPr>
                          <w:t xml:space="preserve">ЛОГОПЕДИЧЕСКИЕ 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артикуляционная гимнастика;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формирование речевого дыхания;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сенсорное воспитание;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БОС;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пальчиковая гимнастика;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· логоритмика;</w:t>
                        </w:r>
                      </w:p>
                      <w:p w:rsidR="00CE12D2" w:rsidRDefault="00CE12D2" w:rsidP="00C96579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41788D">
                          <w:rPr>
                            <w:b/>
                            <w:sz w:val="24"/>
                            <w:szCs w:val="24"/>
                          </w:rPr>
                          <w:t>ФИЗКУЛЬТУРНО-ОЗДОРОВИТЕЛЬНЫЕ</w:t>
                        </w:r>
                      </w:p>
                      <w:p w:rsidR="00CE12D2" w:rsidRPr="00AC6B6E" w:rsidRDefault="00CE12D2" w:rsidP="00C96579">
                        <w:pPr>
                          <w:spacing w:after="0" w:line="240" w:lineRule="auto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плавание;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адаптивная физкультура;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 лечебная физическая культура;</w:t>
                        </w:r>
                      </w:p>
                      <w:p w:rsidR="00CE12D2" w:rsidRPr="0041788D" w:rsidRDefault="00CE12D2" w:rsidP="00C96579">
                        <w:p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>· спортивные игры;</w:t>
                        </w:r>
                      </w:p>
                      <w:p w:rsidR="00CE12D2" w:rsidRDefault="00CE12D2" w:rsidP="00F823E3">
                        <w:pPr>
                          <w:widowControl w:val="0"/>
                          <w:rPr>
                            <w:i/>
                            <w:iCs/>
                            <w:color w:val="FFFFFF"/>
                            <w:sz w:val="24"/>
                            <w:szCs w:val="24"/>
                          </w:rPr>
                        </w:pPr>
                        <w:r w:rsidRPr="0041788D">
                          <w:rPr>
                            <w:sz w:val="24"/>
                            <w:szCs w:val="24"/>
                          </w:rPr>
                          <w:t xml:space="preserve">· </w:t>
                        </w:r>
                        <w:r>
                          <w:rPr>
                            <w:iCs/>
                            <w:sz w:val="24"/>
                            <w:szCs w:val="24"/>
                          </w:rPr>
                          <w:t>дыхательная гимнастика;</w:t>
                        </w:r>
                        <w:r w:rsidRPr="0041788D">
                          <w:rPr>
                            <w:i/>
                            <w:iCs/>
                            <w:color w:val="FFFFFF"/>
                            <w:sz w:val="24"/>
                            <w:szCs w:val="24"/>
                          </w:rPr>
                          <w:tab/>
                        </w:r>
                      </w:p>
                      <w:p w:rsidR="00CE12D2" w:rsidRPr="00AC6B6E" w:rsidRDefault="00CE12D2" w:rsidP="00F823E3">
                        <w:pPr>
                          <w:widowControl w:val="0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C6B6E"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 w:rsidRPr="00AC6B6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КОРРЕКЦИОННО-РАЗВИВАЮЩИЕ</w:t>
                        </w:r>
                      </w:p>
                      <w:p w:rsidR="00CE12D2" w:rsidRPr="006527D0" w:rsidRDefault="00CE12D2" w:rsidP="00F823E3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музыкотерапия;</w:t>
                        </w:r>
                      </w:p>
                      <w:p w:rsidR="00CE12D2" w:rsidRPr="006527D0" w:rsidRDefault="00CE12D2" w:rsidP="00F823E3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бумагопластика;</w:t>
                        </w:r>
                      </w:p>
                      <w:p w:rsidR="00CE12D2" w:rsidRPr="006527D0" w:rsidRDefault="00CE12D2" w:rsidP="00F823E3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глинотерапия;</w:t>
                        </w:r>
                      </w:p>
                      <w:p w:rsidR="00CE12D2" w:rsidRPr="006527D0" w:rsidRDefault="00CE12D2" w:rsidP="00F823E3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чип-бординг;</w:t>
                        </w:r>
                      </w:p>
                      <w:p w:rsidR="00CE12D2" w:rsidRPr="006527D0" w:rsidRDefault="00CE12D2" w:rsidP="00F823E3">
                        <w:pPr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нетрадиционные техники рисования;</w:t>
                        </w:r>
                      </w:p>
                      <w:p w:rsidR="00CE12D2" w:rsidRPr="00F823E3" w:rsidRDefault="00CE12D2" w:rsidP="00F823E3">
                        <w:pPr>
                          <w:spacing w:after="0" w:line="360" w:lineRule="auto"/>
                          <w:rPr>
                            <w:iCs/>
                            <w:color w:val="FFFFFF"/>
                            <w:sz w:val="24"/>
                            <w:szCs w:val="24"/>
                          </w:rPr>
                        </w:pP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>·  театрально-музыкальная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6527D0">
                          <w:rPr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Рисунок 45" o:spid="_x0000_s1050" type="#_x0000_t75" alt="Фото Пасха" style="position:absolute;left:0;text-align:left;margin-left:569.5pt;margin-top:361.75pt;width:112.8pt;height:84.8pt;z-index:251670528;visibility:visible;mso-wrap-distance-left:2.88pt;mso-wrap-distance-top:2.88pt;mso-wrap-distance-right:2.88pt;mso-wrap-distance-bottom:2.88pt">
                  <v:imagedata r:id="rId1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0" o:spid="_x0000_s1051" type="#_x0000_t75" style="position:absolute;left:0;text-align:left;margin-left:570.85pt;margin-top:446.55pt;width:108.4pt;height:89.95pt;z-index:251665408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9" o:spid="_x0000_s1052" type="#_x0000_t75" style="position:absolute;left:0;text-align:left;margin-left:570.85pt;margin-top:446.55pt;width:108.4pt;height:89.95pt;z-index:251664384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8" o:spid="_x0000_s1053" type="#_x0000_t75" style="position:absolute;left:0;text-align:left;margin-left:570.85pt;margin-top:446.55pt;width:108.4pt;height:89.95pt;z-index:251663360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" o:spid="_x0000_s1054" type="#_x0000_t75" style="position:absolute;left:0;text-align:left;margin-left:570.85pt;margin-top:446.55pt;width:108.4pt;height:89.95pt;z-index:251662336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6" o:spid="_x0000_s1055" type="#_x0000_t75" style="position:absolute;left:0;text-align:left;margin-left:570.85pt;margin-top:446.55pt;width:108.4pt;height:89.95pt;z-index:251661312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5" o:spid="_x0000_s1056" type="#_x0000_t75" style="position:absolute;left:0;text-align:left;margin-left:570.85pt;margin-top:446.55pt;width:108.4pt;height:89.95pt;z-index:251660288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4" o:spid="_x0000_s1057" type="#_x0000_t75" style="position:absolute;left:0;text-align:left;margin-left:570.85pt;margin-top:446.55pt;width:108.4pt;height:89.95pt;z-index:251659264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3" o:spid="_x0000_s1058" type="#_x0000_t75" style="position:absolute;left:0;text-align:left;margin-left:570.85pt;margin-top:446.55pt;width:108.4pt;height:89.95pt;z-index:251658240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2" o:spid="_x0000_s1059" type="#_x0000_t75" style="position:absolute;left:0;text-align:left;margin-left:570.85pt;margin-top:446.55pt;width:108.4pt;height:89.95pt;z-index:251657216;visibility:visible;mso-wrap-distance-left:2.88pt;mso-wrap-distance-top:2.88pt;mso-wrap-distance-right:2.88pt;mso-wrap-distance-bottom:2.88pt">
                  <v:imagedata r:id="rId13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Рисунок 42" o:spid="_x0000_s1060" type="#_x0000_t75" alt="IMG_0292" style="position:absolute;left:0;text-align:left;margin-left:682.3pt;margin-top:450.35pt;width:107.95pt;height:83.95pt;z-index:251667456;visibility:visible;mso-wrap-distance-left:2.88pt;mso-wrap-distance-top:2.88pt;mso-wrap-distance-right:2.88pt;mso-wrap-distance-bottom:2.88pt">
                  <v:imagedata r:id="rId6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Рисунок 41" o:spid="_x0000_s1061" type="#_x0000_t75" alt="IMG_0292" style="position:absolute;left:0;text-align:left;margin-left:682.3pt;margin-top:450.35pt;width:107.95pt;height:83.95pt;z-index:251666432;visibility:visible;mso-wrap-distance-left:2.88pt;mso-wrap-distance-top:2.88pt;mso-wrap-distance-right:2.88pt;mso-wrap-distance-bottom:2.88pt">
                  <v:imagedata r:id="rId6" o:title=""/>
                </v:shape>
              </w:pict>
            </w: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CE12D2" w:rsidRPr="006527D0" w:rsidRDefault="00CE12D2" w:rsidP="006527D0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</w:tbl>
    <w:p w:rsidR="00CE12D2" w:rsidRDefault="00CE12D2">
      <w:bookmarkStart w:id="0" w:name="_GoBack"/>
      <w:bookmarkEnd w:id="0"/>
    </w:p>
    <w:p w:rsidR="00CE12D2" w:rsidRDefault="00CE12D2"/>
    <w:p w:rsidR="00CE12D2" w:rsidRPr="00A35E3F" w:rsidRDefault="00CE12D2" w:rsidP="00A35E3F"/>
    <w:p w:rsidR="00CE12D2" w:rsidRPr="00A35E3F" w:rsidRDefault="00CE12D2" w:rsidP="00A35E3F"/>
    <w:p w:rsidR="00CE12D2" w:rsidRPr="00A35E3F" w:rsidRDefault="00CE12D2" w:rsidP="00A35E3F"/>
    <w:p w:rsidR="00CE12D2" w:rsidRPr="00A35E3F" w:rsidRDefault="00CE12D2" w:rsidP="00A35E3F"/>
    <w:p w:rsidR="00CE12D2" w:rsidRPr="00A35E3F" w:rsidRDefault="00CE12D2" w:rsidP="00A35E3F"/>
    <w:p w:rsidR="00CE12D2" w:rsidRPr="00A35E3F" w:rsidRDefault="00CE12D2" w:rsidP="00A35E3F"/>
    <w:p w:rsidR="00CE12D2" w:rsidRPr="00A35E3F" w:rsidRDefault="00CE12D2" w:rsidP="00A35E3F"/>
    <w:p w:rsidR="00CE12D2" w:rsidRDefault="00CE12D2" w:rsidP="00A35E3F"/>
    <w:p w:rsidR="00CE12D2" w:rsidRPr="00A35E3F" w:rsidRDefault="00CE12D2" w:rsidP="00A35E3F">
      <w:pPr>
        <w:tabs>
          <w:tab w:val="left" w:pos="2977"/>
        </w:tabs>
      </w:pPr>
      <w:r>
        <w:tab/>
      </w:r>
    </w:p>
    <w:sectPr w:rsidR="00CE12D2" w:rsidRPr="00A35E3F" w:rsidSect="00807FE9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79AF"/>
    <w:rsid w:val="000B79AF"/>
    <w:rsid w:val="00142F5E"/>
    <w:rsid w:val="001B08C6"/>
    <w:rsid w:val="0026447A"/>
    <w:rsid w:val="003323D6"/>
    <w:rsid w:val="003A5241"/>
    <w:rsid w:val="0041788D"/>
    <w:rsid w:val="004C191E"/>
    <w:rsid w:val="004D101A"/>
    <w:rsid w:val="00566068"/>
    <w:rsid w:val="005B616E"/>
    <w:rsid w:val="00637EE7"/>
    <w:rsid w:val="0065193D"/>
    <w:rsid w:val="006527D0"/>
    <w:rsid w:val="00807FE9"/>
    <w:rsid w:val="009C220A"/>
    <w:rsid w:val="00A07E42"/>
    <w:rsid w:val="00A35212"/>
    <w:rsid w:val="00A35E3F"/>
    <w:rsid w:val="00A554C1"/>
    <w:rsid w:val="00AB1857"/>
    <w:rsid w:val="00AC6B6E"/>
    <w:rsid w:val="00BD7E2E"/>
    <w:rsid w:val="00C96579"/>
    <w:rsid w:val="00CE12D2"/>
    <w:rsid w:val="00D460CC"/>
    <w:rsid w:val="00DF540F"/>
    <w:rsid w:val="00EA370B"/>
    <w:rsid w:val="00F8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E7"/>
    <w:pPr>
      <w:spacing w:after="160" w:line="259" w:lineRule="auto"/>
    </w:pPr>
    <w:rPr>
      <w:sz w:val="28"/>
      <w:lang w:eastAsia="en-US"/>
    </w:rPr>
  </w:style>
  <w:style w:type="paragraph" w:styleId="Heading7">
    <w:name w:val="heading 7"/>
    <w:basedOn w:val="Normal"/>
    <w:link w:val="Heading7Char"/>
    <w:uiPriority w:val="99"/>
    <w:qFormat/>
    <w:rsid w:val="00AB1857"/>
    <w:pPr>
      <w:spacing w:after="0" w:line="240" w:lineRule="auto"/>
      <w:outlineLvl w:val="6"/>
    </w:pPr>
    <w:rPr>
      <w:rFonts w:ascii="Franklin Gothic Book" w:eastAsia="Times New Roman" w:hAnsi="Franklin Gothic Book"/>
      <w:b/>
      <w:bCs/>
      <w:color w:val="336600"/>
      <w:kern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AB1857"/>
    <w:rPr>
      <w:rFonts w:ascii="Franklin Gothic Book" w:hAnsi="Franklin Gothic Book" w:cs="Times New Roman"/>
      <w:b/>
      <w:bCs/>
      <w:color w:val="336600"/>
      <w:kern w:val="28"/>
      <w:sz w:val="28"/>
      <w:szCs w:val="28"/>
      <w:lang w:val="ru-RU" w:eastAsia="ru-RU" w:bidi="ar-SA"/>
    </w:rPr>
  </w:style>
  <w:style w:type="table" w:styleId="TableGrid">
    <w:name w:val="Table Grid"/>
    <w:basedOn w:val="TableNormal"/>
    <w:uiPriority w:val="99"/>
    <w:rsid w:val="00807F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2">
    <w:name w:val="msoorganizationname2"/>
    <w:uiPriority w:val="99"/>
    <w:rsid w:val="00D460CC"/>
    <w:pPr>
      <w:jc w:val="center"/>
    </w:pPr>
    <w:rPr>
      <w:rFonts w:ascii="Franklin Gothic Book" w:eastAsia="Times New Roman" w:hAnsi="Franklin Gothic Book"/>
      <w:b/>
      <w:bCs/>
      <w:caps/>
      <w:color w:val="336600"/>
      <w:kern w:val="28"/>
      <w:sz w:val="20"/>
      <w:szCs w:val="20"/>
    </w:rPr>
  </w:style>
  <w:style w:type="paragraph" w:customStyle="1" w:styleId="msoaddress">
    <w:name w:val="msoaddress"/>
    <w:uiPriority w:val="99"/>
    <w:rsid w:val="00D460CC"/>
    <w:pPr>
      <w:jc w:val="center"/>
    </w:pPr>
    <w:rPr>
      <w:rFonts w:ascii="Franklin Gothic Book" w:eastAsia="Times New Roman" w:hAnsi="Franklin Gothic Book"/>
      <w:color w:val="FFFFFF"/>
      <w:kern w:val="28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rsid w:val="004D101A"/>
    <w:pPr>
      <w:spacing w:after="120" w:line="240" w:lineRule="auto"/>
    </w:pPr>
    <w:rPr>
      <w:rFonts w:ascii="Franklin Gothic Book" w:eastAsia="Times New Roman" w:hAnsi="Franklin Gothic Book"/>
      <w:color w:val="000000"/>
      <w:kern w:val="28"/>
      <w:sz w:val="20"/>
      <w:szCs w:val="20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4D101A"/>
    <w:rPr>
      <w:rFonts w:ascii="Franklin Gothic Book" w:hAnsi="Franklin Gothic Book" w:cs="Times New Roman"/>
      <w:color w:val="000000"/>
      <w:kern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162</TotalTime>
  <Pages>3</Pages>
  <Words>60</Words>
  <Characters>346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Шарифова</cp:lastModifiedBy>
  <cp:revision>18</cp:revision>
  <dcterms:created xsi:type="dcterms:W3CDTF">2019-06-11T09:03:00Z</dcterms:created>
  <dcterms:modified xsi:type="dcterms:W3CDTF">2019-10-03T04:45:00Z</dcterms:modified>
</cp:coreProperties>
</file>